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C683C" w14:textId="77777777" w:rsidR="0056639C" w:rsidRPr="001118E2" w:rsidRDefault="00AE527E" w:rsidP="001118E2">
      <w:pPr>
        <w:rPr>
          <w:b/>
          <w:bCs/>
        </w:rPr>
      </w:pPr>
      <w:bookmarkStart w:id="0" w:name="_Hlk177385372"/>
      <w:r>
        <w:rPr>
          <w:noProof/>
          <w:spacing w:val="-4"/>
        </w:rPr>
        <w:drawing>
          <wp:anchor distT="0" distB="0" distL="114300" distR="114300" simplePos="0" relativeHeight="487567871" behindDoc="1" locked="0" layoutInCell="1" allowOverlap="1" wp14:anchorId="6915C268" wp14:editId="02CFF17E">
            <wp:simplePos x="0" y="0"/>
            <wp:positionH relativeFrom="column">
              <wp:posOffset>2367280</wp:posOffset>
            </wp:positionH>
            <wp:positionV relativeFrom="paragraph">
              <wp:posOffset>-137956</wp:posOffset>
            </wp:positionV>
            <wp:extent cx="1243330" cy="1243330"/>
            <wp:effectExtent l="0" t="0" r="0" b="0"/>
            <wp:wrapNone/>
            <wp:docPr id="71451666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1666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243330"/>
                    </a:xfrm>
                    <a:prstGeom prst="rect">
                      <a:avLst/>
                    </a:prstGeom>
                    <a:ln w="222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86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67360" behindDoc="1" locked="0" layoutInCell="1" allowOverlap="1" wp14:anchorId="7E701CDA" wp14:editId="2E0FCC3D">
                <wp:simplePos x="0" y="0"/>
                <wp:positionH relativeFrom="column">
                  <wp:posOffset>2993666</wp:posOffset>
                </wp:positionH>
                <wp:positionV relativeFrom="paragraph">
                  <wp:posOffset>-147099</wp:posOffset>
                </wp:positionV>
                <wp:extent cx="4031311" cy="1255395"/>
                <wp:effectExtent l="0" t="0" r="7620" b="1905"/>
                <wp:wrapNone/>
                <wp:docPr id="204871376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11" cy="12553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D68A1" id="Rectangle 8" o:spid="_x0000_s1026" style="position:absolute;margin-left:235.7pt;margin-top:-11.6pt;width:317.45pt;height:98.85pt;z-index:-157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" fillcolor="#0f243e [1615]" stroked="f" strokeweight="2pt"/>
            </w:pict>
          </mc:Fallback>
        </mc:AlternateContent>
      </w:r>
      <w:r w:rsidR="001118E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68384" behindDoc="1" locked="0" layoutInCell="1" allowOverlap="1" wp14:anchorId="2F1B0013" wp14:editId="39DEB06B">
                <wp:simplePos x="0" y="0"/>
                <wp:positionH relativeFrom="column">
                  <wp:posOffset>-144780</wp:posOffset>
                </wp:positionH>
                <wp:positionV relativeFrom="paragraph">
                  <wp:posOffset>-144780</wp:posOffset>
                </wp:positionV>
                <wp:extent cx="3137025" cy="1258431"/>
                <wp:effectExtent l="0" t="0" r="6350" b="0"/>
                <wp:wrapNone/>
                <wp:docPr id="79294127" name="Right Tri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7025" cy="1258431"/>
                        </a:xfrm>
                        <a:prstGeom prst="rtTriangle">
                          <a:avLst/>
                        </a:prstGeom>
                        <a:solidFill>
                          <a:srgbClr val="F6B116">
                            <a:alpha val="7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291E9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9" o:spid="_x0000_s1026" type="#_x0000_t6" style="position:absolute;margin-left:-11.4pt;margin-top:-11.4pt;width:247pt;height:99.1pt;z-index:-157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" fillcolor="#f6b116" stroked="f" strokeweight="2pt">
                <v:fill opacity="51143f"/>
              </v:shape>
            </w:pict>
          </mc:Fallback>
        </mc:AlternateContent>
      </w:r>
      <w:r w:rsidR="00BF5866" w:rsidRPr="001118E2">
        <w:rPr>
          <w:b/>
          <w:bCs/>
        </w:rPr>
        <w:t>KATHRYN B. BREWER</w:t>
      </w:r>
    </w:p>
    <w:p w14:paraId="7057A135" w14:textId="77777777" w:rsidR="0056639C" w:rsidRPr="001118E2" w:rsidRDefault="00AE527E" w:rsidP="001118E2">
      <w:r w:rsidRPr="001118E2">
        <w:t>Executive Coordinator</w:t>
      </w:r>
    </w:p>
    <w:p w14:paraId="6CD05F2B" w14:textId="77777777" w:rsidR="001118E2" w:rsidRPr="001118E2" w:rsidRDefault="001118E2" w:rsidP="001118E2"/>
    <w:p w14:paraId="10DFEAA3" w14:textId="77777777" w:rsidR="0056639C" w:rsidRPr="001118E2" w:rsidRDefault="00AE527E" w:rsidP="001118E2">
      <w:pPr>
        <w:rPr>
          <w:b/>
          <w:bCs/>
        </w:rPr>
      </w:pPr>
      <w:r w:rsidRPr="001118E2">
        <w:rPr>
          <w:b/>
          <w:bCs/>
        </w:rPr>
        <w:t>RYAN STEPHENSON</w:t>
      </w:r>
    </w:p>
    <w:p w14:paraId="793925FC" w14:textId="77777777" w:rsidR="001118E2" w:rsidRPr="001118E2" w:rsidRDefault="00AE527E" w:rsidP="001118E2">
      <w:r w:rsidRPr="001118E2">
        <w:t>Assistant Executive Coordinator</w:t>
      </w:r>
    </w:p>
    <w:p w14:paraId="20732C49" w14:textId="77777777" w:rsidR="001118E2" w:rsidRPr="001118E2" w:rsidRDefault="001118E2" w:rsidP="001118E2">
      <w:pPr>
        <w:pStyle w:val="BodyText"/>
        <w:ind w:left="0"/>
        <w:jc w:val="right"/>
        <w:rPr>
          <w:color w:val="FFFFFF" w:themeColor="background1"/>
          <w:spacing w:val="-2"/>
        </w:rPr>
      </w:pPr>
      <w:r w:rsidRPr="001118E2">
        <w:br w:type="column"/>
      </w:r>
      <w:r w:rsidRPr="001118E2">
        <w:rPr>
          <w:color w:val="FFFFFF" w:themeColor="background1"/>
          <w:sz w:val="22"/>
          <w:szCs w:val="22"/>
        </w:rPr>
        <w:t>STATE</w:t>
      </w:r>
      <w:r w:rsidRPr="001118E2">
        <w:rPr>
          <w:color w:val="FFFFFF" w:themeColor="background1"/>
          <w:spacing w:val="17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OF</w:t>
      </w:r>
      <w:r w:rsidRPr="001118E2">
        <w:rPr>
          <w:color w:val="FFFFFF" w:themeColor="background1"/>
          <w:spacing w:val="9"/>
          <w:sz w:val="22"/>
          <w:szCs w:val="22"/>
        </w:rPr>
        <w:t xml:space="preserve"> </w:t>
      </w:r>
      <w:r w:rsidRPr="001118E2">
        <w:rPr>
          <w:color w:val="FFFFFF" w:themeColor="background1"/>
          <w:spacing w:val="-2"/>
          <w:sz w:val="22"/>
          <w:szCs w:val="22"/>
        </w:rPr>
        <w:t>OKLAHOMA</w:t>
      </w:r>
    </w:p>
    <w:p w14:paraId="7D76AA2F" w14:textId="77777777" w:rsidR="001118E2" w:rsidRPr="001118E2" w:rsidRDefault="00AE527E" w:rsidP="001118E2">
      <w:pPr>
        <w:pStyle w:val="BodyText"/>
        <w:ind w:left="0"/>
        <w:jc w:val="right"/>
        <w:rPr>
          <w:b/>
          <w:bCs/>
          <w:color w:val="FFFFFF" w:themeColor="background1"/>
          <w:spacing w:val="-2"/>
          <w:w w:val="70"/>
          <w:sz w:val="40"/>
          <w:szCs w:val="40"/>
        </w:rPr>
      </w:pPr>
      <w:r w:rsidRPr="001118E2">
        <w:rPr>
          <w:b/>
          <w:bCs/>
          <w:color w:val="FFFFFF" w:themeColor="background1"/>
          <w:spacing w:val="-2"/>
          <w:w w:val="70"/>
          <w:sz w:val="40"/>
          <w:szCs w:val="40"/>
        </w:rPr>
        <w:t>DISTRICT</w:t>
      </w:r>
      <w:r w:rsidRPr="001118E2">
        <w:rPr>
          <w:b/>
          <w:bCs/>
          <w:color w:val="FFFFFF" w:themeColor="background1"/>
          <w:spacing w:val="-16"/>
          <w:sz w:val="40"/>
          <w:szCs w:val="40"/>
        </w:rPr>
        <w:t xml:space="preserve"> </w:t>
      </w:r>
      <w:r w:rsidRPr="001118E2">
        <w:rPr>
          <w:b/>
          <w:bCs/>
          <w:color w:val="FFFFFF" w:themeColor="background1"/>
          <w:spacing w:val="-2"/>
          <w:w w:val="70"/>
          <w:sz w:val="40"/>
          <w:szCs w:val="40"/>
        </w:rPr>
        <w:t>ATTORNEYS</w:t>
      </w:r>
      <w:r w:rsidRPr="001118E2">
        <w:rPr>
          <w:b/>
          <w:bCs/>
          <w:color w:val="FFFFFF" w:themeColor="background1"/>
          <w:spacing w:val="-16"/>
          <w:sz w:val="40"/>
          <w:szCs w:val="40"/>
        </w:rPr>
        <w:t xml:space="preserve"> </w:t>
      </w:r>
      <w:r w:rsidRPr="001118E2">
        <w:rPr>
          <w:b/>
          <w:bCs/>
          <w:color w:val="FFFFFF" w:themeColor="background1"/>
          <w:spacing w:val="-2"/>
          <w:w w:val="70"/>
          <w:sz w:val="40"/>
          <w:szCs w:val="40"/>
        </w:rPr>
        <w:t>COUNCIL</w:t>
      </w:r>
    </w:p>
    <w:p w14:paraId="4C6BB9B8" w14:textId="77777777" w:rsidR="001118E2" w:rsidRPr="001118E2" w:rsidRDefault="00AE527E" w:rsidP="001118E2">
      <w:pPr>
        <w:pStyle w:val="BodyText"/>
        <w:ind w:left="0"/>
        <w:jc w:val="right"/>
        <w:rPr>
          <w:color w:val="FFFFFF" w:themeColor="background1"/>
          <w:spacing w:val="-2"/>
          <w:sz w:val="22"/>
          <w:szCs w:val="22"/>
        </w:rPr>
      </w:pPr>
      <w:r w:rsidRPr="001118E2">
        <w:rPr>
          <w:color w:val="FFFFFF" w:themeColor="background1"/>
          <w:sz w:val="22"/>
          <w:szCs w:val="22"/>
        </w:rPr>
        <w:t>421</w:t>
      </w:r>
      <w:r w:rsidRPr="001118E2">
        <w:rPr>
          <w:color w:val="FFFFFF" w:themeColor="background1"/>
          <w:spacing w:val="-2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NW</w:t>
      </w:r>
      <w:r w:rsidRPr="001118E2">
        <w:rPr>
          <w:color w:val="FFFFFF" w:themeColor="background1"/>
          <w:spacing w:val="-4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13th</w:t>
      </w:r>
      <w:r w:rsidRPr="001118E2">
        <w:rPr>
          <w:color w:val="FFFFFF" w:themeColor="background1"/>
          <w:spacing w:val="-2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Street,</w:t>
      </w:r>
      <w:r w:rsidRPr="001118E2">
        <w:rPr>
          <w:color w:val="FFFFFF" w:themeColor="background1"/>
          <w:spacing w:val="-1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Suite</w:t>
      </w:r>
      <w:r w:rsidRPr="001118E2">
        <w:rPr>
          <w:color w:val="FFFFFF" w:themeColor="background1"/>
          <w:spacing w:val="65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290</w:t>
      </w:r>
      <w:r w:rsidRPr="001118E2">
        <w:rPr>
          <w:color w:val="FFFFFF" w:themeColor="background1"/>
          <w:spacing w:val="-1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|</w:t>
      </w:r>
      <w:r w:rsidRPr="001118E2">
        <w:rPr>
          <w:color w:val="FFFFFF" w:themeColor="background1"/>
          <w:spacing w:val="-39"/>
          <w:sz w:val="22"/>
          <w:szCs w:val="22"/>
        </w:rPr>
        <w:t xml:space="preserve"> </w:t>
      </w:r>
      <w:r w:rsidR="001118E2" w:rsidRPr="001118E2">
        <w:rPr>
          <w:color w:val="FFFFFF" w:themeColor="background1"/>
          <w:sz w:val="22"/>
          <w:szCs w:val="22"/>
        </w:rPr>
        <w:t>OKC</w:t>
      </w:r>
      <w:r w:rsidRPr="001118E2">
        <w:rPr>
          <w:color w:val="FFFFFF" w:themeColor="background1"/>
          <w:sz w:val="22"/>
          <w:szCs w:val="22"/>
        </w:rPr>
        <w:t>, OK,</w:t>
      </w:r>
      <w:r w:rsidRPr="001118E2">
        <w:rPr>
          <w:color w:val="FFFFFF" w:themeColor="background1"/>
          <w:spacing w:val="-1"/>
          <w:sz w:val="22"/>
          <w:szCs w:val="22"/>
        </w:rPr>
        <w:t xml:space="preserve"> </w:t>
      </w:r>
      <w:r w:rsidRPr="001118E2">
        <w:rPr>
          <w:color w:val="FFFFFF" w:themeColor="background1"/>
          <w:spacing w:val="-2"/>
          <w:sz w:val="22"/>
          <w:szCs w:val="22"/>
        </w:rPr>
        <w:t>73103</w:t>
      </w:r>
    </w:p>
    <w:p w14:paraId="5BC0B05E" w14:textId="77777777" w:rsidR="001118E2" w:rsidRPr="001118E2" w:rsidRDefault="00AE527E" w:rsidP="001118E2">
      <w:pPr>
        <w:pStyle w:val="BodyText"/>
        <w:ind w:left="0"/>
        <w:jc w:val="right"/>
        <w:rPr>
          <w:color w:val="FFFFFF" w:themeColor="background1"/>
          <w:spacing w:val="-2"/>
        </w:rPr>
      </w:pPr>
      <w:r w:rsidRPr="001118E2">
        <w:rPr>
          <w:b/>
          <w:bCs/>
          <w:color w:val="FFFFFF" w:themeColor="background1"/>
          <w:w w:val="90"/>
          <w:sz w:val="35"/>
        </w:rPr>
        <w:t>Federal</w:t>
      </w:r>
      <w:r w:rsidRPr="001118E2">
        <w:rPr>
          <w:b/>
          <w:bCs/>
          <w:color w:val="FFFFFF" w:themeColor="background1"/>
          <w:spacing w:val="21"/>
          <w:sz w:val="35"/>
        </w:rPr>
        <w:t xml:space="preserve"> </w:t>
      </w:r>
      <w:r w:rsidRPr="001118E2">
        <w:rPr>
          <w:b/>
          <w:bCs/>
          <w:color w:val="FFFFFF" w:themeColor="background1"/>
          <w:w w:val="90"/>
          <w:sz w:val="35"/>
        </w:rPr>
        <w:t>Grants</w:t>
      </w:r>
      <w:r w:rsidRPr="001118E2">
        <w:rPr>
          <w:b/>
          <w:bCs/>
          <w:color w:val="FFFFFF" w:themeColor="background1"/>
          <w:spacing w:val="21"/>
          <w:sz w:val="35"/>
        </w:rPr>
        <w:t xml:space="preserve"> </w:t>
      </w:r>
      <w:r w:rsidRPr="001118E2">
        <w:rPr>
          <w:b/>
          <w:bCs/>
          <w:color w:val="FFFFFF" w:themeColor="background1"/>
          <w:spacing w:val="-2"/>
          <w:w w:val="90"/>
          <w:sz w:val="35"/>
        </w:rPr>
        <w:t>Division</w:t>
      </w:r>
    </w:p>
    <w:p w14:paraId="0A3AEEE7" w14:textId="77777777" w:rsidR="004626D2" w:rsidRDefault="00AE527E" w:rsidP="004626D2">
      <w:pPr>
        <w:pStyle w:val="BodyText"/>
        <w:ind w:left="0"/>
        <w:jc w:val="right"/>
        <w:rPr>
          <w:color w:val="FFFFFF" w:themeColor="background1"/>
          <w:sz w:val="22"/>
          <w:szCs w:val="22"/>
        </w:rPr>
      </w:pPr>
      <w:r w:rsidRPr="001118E2">
        <w:rPr>
          <w:color w:val="FFFFFF" w:themeColor="background1"/>
          <w:sz w:val="22"/>
          <w:szCs w:val="22"/>
        </w:rPr>
        <w:t>Ph:</w:t>
      </w:r>
      <w:r w:rsidRPr="001118E2">
        <w:rPr>
          <w:color w:val="FFFFFF" w:themeColor="background1"/>
          <w:spacing w:val="18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405-264-500</w:t>
      </w:r>
      <w:r w:rsidR="00160D7B">
        <w:rPr>
          <w:color w:val="FFFFFF" w:themeColor="background1"/>
          <w:sz w:val="22"/>
          <w:szCs w:val="22"/>
        </w:rPr>
        <w:t>8</w:t>
      </w:r>
    </w:p>
    <w:p w14:paraId="11EBC4D9" w14:textId="77777777" w:rsidR="004626D2" w:rsidRDefault="004626D2" w:rsidP="00A41594">
      <w:pPr>
        <w:pStyle w:val="BodyText"/>
        <w:ind w:left="0"/>
        <w:jc w:val="right"/>
        <w:rPr>
          <w:color w:val="FFFFFF" w:themeColor="background1"/>
          <w:sz w:val="22"/>
          <w:szCs w:val="22"/>
        </w:rPr>
        <w:sectPr w:rsidR="004626D2" w:rsidSect="00662430">
          <w:footerReference w:type="default" r:id="rId9"/>
          <w:type w:val="continuous"/>
          <w:pgSz w:w="12240" w:h="15840" w:code="1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360"/>
          <w:docGrid w:linePitch="299"/>
        </w:sectPr>
      </w:pPr>
    </w:p>
    <w:p w14:paraId="1CEB83C3" w14:textId="77777777" w:rsidR="004626D2" w:rsidRDefault="004626D2" w:rsidP="00A41594">
      <w:pPr>
        <w:pStyle w:val="BodyText"/>
        <w:ind w:left="0"/>
        <w:jc w:val="right"/>
        <w:rPr>
          <w:color w:val="FFFFFF" w:themeColor="background1"/>
          <w:sz w:val="22"/>
          <w:szCs w:val="22"/>
        </w:rPr>
      </w:pPr>
    </w:p>
    <w:p w14:paraId="122A9BE5" w14:textId="1C85D08C" w:rsidR="004626D2" w:rsidRPr="004626D2" w:rsidRDefault="00BE329F" w:rsidP="004626D2">
      <w:pPr>
        <w:pStyle w:val="COHeadding"/>
      </w:pPr>
      <w:r>
        <w:t>Statement of Audit Arrangements: Form A-10</w:t>
      </w:r>
    </w:p>
    <w:p w14:paraId="4346CC47" w14:textId="77777777" w:rsidR="00BE329F" w:rsidRDefault="00BE329F" w:rsidP="00BE329F">
      <w:pPr>
        <w:sectPr w:rsidR="00BE329F" w:rsidSect="00BE329F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CF66705" w14:textId="4A208DD9" w:rsidR="00BE329F" w:rsidRDefault="00BE329F" w:rsidP="00BE329F">
      <w:r w:rsidRPr="00BE329F">
        <w:t>Subgrantee Name and Address:</w:t>
      </w:r>
    </w:p>
    <w:p w14:paraId="509F4E36" w14:textId="6C678039" w:rsidR="00BE329F" w:rsidRPr="00DE2DB3" w:rsidRDefault="00C634DC" w:rsidP="00BE329F">
      <w:pPr>
        <w:rPr>
          <w:u w:val="single"/>
        </w:rPr>
      </w:pPr>
      <w:r w:rsidRPr="00C634DC">
        <w:rPr>
          <w:b/>
          <w:bCs/>
          <w:u w:val="single"/>
        </w:rPr>
        <w:t>Lone Grove Police Department</w:t>
      </w:r>
    </w:p>
    <w:p w14:paraId="1705597D" w14:textId="54EA5923" w:rsidR="00BE329F" w:rsidRPr="00BE329F" w:rsidRDefault="00BE329F" w:rsidP="00BE329F">
      <w:r>
        <w:t>____________________________________________________________________________________</w:t>
      </w:r>
    </w:p>
    <w:p w14:paraId="616E8BD5" w14:textId="58BF4D0B" w:rsidR="00BE329F" w:rsidRDefault="00BE329F" w:rsidP="00527AC4">
      <w:pPr>
        <w:spacing w:line="276" w:lineRule="auto"/>
      </w:pPr>
      <w:r>
        <w:br w:type="column"/>
      </w:r>
      <w:r w:rsidRPr="00BE329F">
        <w:t>Subgrant Number:</w:t>
      </w:r>
      <w:r>
        <w:t xml:space="preserve"> </w:t>
      </w:r>
      <w:r w:rsidRPr="00DE2DB3">
        <w:rPr>
          <w:b/>
          <w:bCs/>
          <w:u w:val="single"/>
        </w:rPr>
        <w:t>_</w:t>
      </w:r>
      <w:r w:rsidR="00DE2DB3" w:rsidRPr="00DE2DB3">
        <w:rPr>
          <w:b/>
          <w:bCs/>
          <w:u w:val="single"/>
        </w:rPr>
        <w:t>24P0</w:t>
      </w:r>
      <w:r w:rsidR="00C634DC">
        <w:rPr>
          <w:b/>
          <w:bCs/>
          <w:u w:val="single"/>
        </w:rPr>
        <w:t>0</w:t>
      </w:r>
      <w:r w:rsidR="00DE2DB3" w:rsidRPr="00DE2DB3">
        <w:rPr>
          <w:b/>
          <w:bCs/>
          <w:u w:val="single"/>
        </w:rPr>
        <w:t>1</w:t>
      </w:r>
      <w:r w:rsidRPr="00DE2DB3">
        <w:rPr>
          <w:b/>
          <w:bCs/>
          <w:u w:val="single"/>
        </w:rPr>
        <w:t>_</w:t>
      </w:r>
    </w:p>
    <w:p w14:paraId="10C42A1F" w14:textId="4CD1A287" w:rsidR="00BE329F" w:rsidRPr="00BE329F" w:rsidRDefault="00BE329F" w:rsidP="00527AC4">
      <w:pPr>
        <w:spacing w:line="276" w:lineRule="auto"/>
      </w:pPr>
      <w:r w:rsidRPr="00BE329F">
        <w:t xml:space="preserve">Telephone Number: </w:t>
      </w:r>
      <w:r>
        <w:t>_________________________</w:t>
      </w:r>
    </w:p>
    <w:p w14:paraId="68F76662" w14:textId="4D2850BE" w:rsidR="00BE329F" w:rsidRDefault="00BE329F" w:rsidP="00527AC4">
      <w:pPr>
        <w:spacing w:line="276" w:lineRule="auto"/>
      </w:pPr>
      <w:r w:rsidRPr="00BE329F">
        <w:t>Fiscal Year Ends:</w:t>
      </w:r>
      <w:r>
        <w:t xml:space="preserve"> __________________________</w:t>
      </w:r>
    </w:p>
    <w:p w14:paraId="22C60F22" w14:textId="77777777" w:rsidR="00BE329F" w:rsidRPr="00BE329F" w:rsidRDefault="00BE329F" w:rsidP="00BE329F"/>
    <w:p w14:paraId="0E179EA8" w14:textId="77777777" w:rsidR="00BE329F" w:rsidRDefault="00BE329F" w:rsidP="00BE329F">
      <w:pPr>
        <w:sectPr w:rsidR="00BE329F" w:rsidSect="00BE329F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14:paraId="761FAF0A" w14:textId="6D950FF0" w:rsidR="00BE329F" w:rsidRPr="00DB1F29" w:rsidRDefault="00BE329F" w:rsidP="00BE329F">
      <w:pPr>
        <w:rPr>
          <w:sz w:val="18"/>
          <w:szCs w:val="16"/>
        </w:rPr>
      </w:pPr>
    </w:p>
    <w:p w14:paraId="4A642D3B" w14:textId="170A615C" w:rsidR="00BE329F" w:rsidRPr="00B17E70" w:rsidRDefault="00BE329F" w:rsidP="00BE329F">
      <w:pPr>
        <w:rPr>
          <w:b/>
          <w:bCs/>
          <w:sz w:val="28"/>
          <w:szCs w:val="24"/>
        </w:rPr>
      </w:pPr>
      <w:r w:rsidRPr="00B17E70">
        <w:rPr>
          <w:b/>
          <w:bCs/>
          <w:sz w:val="28"/>
          <w:szCs w:val="24"/>
        </w:rPr>
        <w:t>Does your organization receive:</w:t>
      </w:r>
    </w:p>
    <w:p w14:paraId="4EDB1FD9" w14:textId="38FEF404" w:rsidR="00BE329F" w:rsidRDefault="00BE329F" w:rsidP="00BE329F"/>
    <w:p w14:paraId="120C590F" w14:textId="30C5C06A" w:rsidR="00B17E70" w:rsidRDefault="00527AC4" w:rsidP="00B17E70">
      <w:pPr>
        <w:ind w:firstLine="720"/>
      </w:pPr>
      <w:r>
        <w:rPr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487571456" behindDoc="0" locked="0" layoutInCell="1" allowOverlap="1" wp14:anchorId="466D1810" wp14:editId="58F68E3A">
                <wp:simplePos x="0" y="0"/>
                <wp:positionH relativeFrom="column">
                  <wp:posOffset>3032760</wp:posOffset>
                </wp:positionH>
                <wp:positionV relativeFrom="paragraph">
                  <wp:posOffset>14605</wp:posOffset>
                </wp:positionV>
                <wp:extent cx="192232" cy="192232"/>
                <wp:effectExtent l="57150" t="38100" r="17780" b="93980"/>
                <wp:wrapNone/>
                <wp:docPr id="1969722503" name="Octago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92232" cy="192232"/>
                        </a:xfrm>
                        <a:prstGeom prst="octag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9EFEB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Octagon 15" o:spid="_x0000_s1026" type="#_x0000_t10" style="position:absolute;margin-left:238.8pt;margin-top:1.15pt;width:15.15pt;height:15.15pt;z-index:48757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70432" behindDoc="1" locked="0" layoutInCell="1" allowOverlap="1" wp14:anchorId="7C0B5B9B" wp14:editId="2BF88E33">
                <wp:simplePos x="0" y="0"/>
                <wp:positionH relativeFrom="column">
                  <wp:posOffset>3230014</wp:posOffset>
                </wp:positionH>
                <wp:positionV relativeFrom="paragraph">
                  <wp:posOffset>28575</wp:posOffset>
                </wp:positionV>
                <wp:extent cx="1727860" cy="178130"/>
                <wp:effectExtent l="0" t="0" r="24765" b="12700"/>
                <wp:wrapNone/>
                <wp:docPr id="167887400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60" cy="17813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E820A" w14:textId="0D311E29" w:rsidR="00B17E70" w:rsidRPr="00B17E70" w:rsidRDefault="00B17E70" w:rsidP="00527AC4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B17E70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Stop, sign and return this 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B5B9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54.35pt;margin-top:2.25pt;width:136.05pt;height:14.05pt;z-index:-157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" filled="f" strokecolor="#c0504d [3205]" strokeweight="1.25pt">
                <v:textbox inset=",0,,0">
                  <w:txbxContent>
                    <w:p w14:paraId="005E820A" w14:textId="0D311E29" w:rsidR="00B17E70" w:rsidRPr="00B17E70" w:rsidRDefault="00B17E70" w:rsidP="00527AC4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B17E70">
                        <w:rPr>
                          <w:b/>
                          <w:bCs/>
                          <w:sz w:val="18"/>
                          <w:szCs w:val="16"/>
                        </w:rPr>
                        <w:t xml:space="preserve">Stop, </w:t>
                      </w:r>
                      <w:r w:rsidRPr="00B17E70">
                        <w:rPr>
                          <w:b/>
                          <w:bCs/>
                          <w:sz w:val="18"/>
                          <w:szCs w:val="16"/>
                        </w:rPr>
                        <w:t>sign and return this form.</w:t>
                      </w:r>
                    </w:p>
                  </w:txbxContent>
                </v:textbox>
              </v:shape>
            </w:pict>
          </mc:Fallback>
        </mc:AlternateContent>
      </w:r>
      <w:r w:rsidR="00B17E7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B17E70">
        <w:instrText xml:space="preserve"> FORMCHECKBOX </w:instrText>
      </w:r>
      <w:r w:rsidR="00B17E70">
        <w:fldChar w:fldCharType="separate"/>
      </w:r>
      <w:r w:rsidR="00B17E70">
        <w:fldChar w:fldCharType="end"/>
      </w:r>
      <w:bookmarkEnd w:id="1"/>
      <w:r w:rsidR="00B17E70">
        <w:t xml:space="preserve"> </w:t>
      </w:r>
      <w:r w:rsidR="00BE329F" w:rsidRPr="00BE329F">
        <w:t>Under $</w:t>
      </w:r>
      <w:r w:rsidR="00DE2DB3">
        <w:t>1,000</w:t>
      </w:r>
      <w:r w:rsidR="00BE329F" w:rsidRPr="00BE329F">
        <w:t xml:space="preserve">,000 in total federal funds? </w:t>
      </w:r>
    </w:p>
    <w:p w14:paraId="0A391769" w14:textId="7E20FE50" w:rsidR="00BE329F" w:rsidRDefault="00BE329F" w:rsidP="00BE329F"/>
    <w:p w14:paraId="0028088E" w14:textId="50050F82" w:rsidR="00BE329F" w:rsidRPr="00BE329F" w:rsidRDefault="00527AC4" w:rsidP="00B17E7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71967" behindDoc="1" locked="0" layoutInCell="1" allowOverlap="1" wp14:anchorId="1D145F5A" wp14:editId="0D4990C5">
                <wp:simplePos x="0" y="0"/>
                <wp:positionH relativeFrom="column">
                  <wp:posOffset>3141023</wp:posOffset>
                </wp:positionH>
                <wp:positionV relativeFrom="paragraph">
                  <wp:posOffset>10391</wp:posOffset>
                </wp:positionV>
                <wp:extent cx="1959429" cy="178130"/>
                <wp:effectExtent l="0" t="0" r="22225" b="12700"/>
                <wp:wrapNone/>
                <wp:docPr id="59395535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17813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5AB38" w14:textId="328F9C7A" w:rsidR="00527AC4" w:rsidRPr="00B17E70" w:rsidRDefault="00527AC4" w:rsidP="00527AC4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C</w:t>
                            </w:r>
                            <w:r w:rsidRPr="00527AC4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omplete the remainder of the form</w:t>
                            </w:r>
                            <w:r w:rsidRPr="00B17E70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45F5A" id="_x0000_s1027" type="#_x0000_t202" style="position:absolute;left:0;text-align:left;margin-left:247.3pt;margin-top:.8pt;width:154.3pt;height:14.05pt;z-index:-157445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" fillcolor="white [3201]" strokecolor="#9bbb59 [3206]" strokeweight="1.25pt">
                <v:textbox inset=",0,,0">
                  <w:txbxContent>
                    <w:p w14:paraId="26A5AB38" w14:textId="328F9C7A" w:rsidR="00527AC4" w:rsidRPr="00B17E70" w:rsidRDefault="00527AC4" w:rsidP="00527AC4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6"/>
                        </w:rPr>
                        <w:t>C</w:t>
                      </w:r>
                      <w:r w:rsidRPr="00527AC4">
                        <w:rPr>
                          <w:b/>
                          <w:bCs/>
                          <w:sz w:val="18"/>
                          <w:szCs w:val="16"/>
                        </w:rPr>
                        <w:t>omplete the remainder of the form</w:t>
                      </w:r>
                      <w:r w:rsidRPr="00B17E70">
                        <w:rPr>
                          <w:b/>
                          <w:bCs/>
                          <w:sz w:val="18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572480" behindDoc="1" locked="0" layoutInCell="1" allowOverlap="1" wp14:anchorId="0A27E058" wp14:editId="7947F7B3">
            <wp:simplePos x="0" y="0"/>
            <wp:positionH relativeFrom="column">
              <wp:posOffset>3035935</wp:posOffset>
            </wp:positionH>
            <wp:positionV relativeFrom="paragraph">
              <wp:posOffset>9525</wp:posOffset>
            </wp:positionV>
            <wp:extent cx="183515" cy="183515"/>
            <wp:effectExtent l="0" t="0" r="6985" b="6985"/>
            <wp:wrapNone/>
            <wp:docPr id="617469423" name="Graphic 17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69423" name="Graphic 617469423" descr="Checkmark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E7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B17E70">
        <w:instrText xml:space="preserve"> FORMCHECKBOX </w:instrText>
      </w:r>
      <w:r w:rsidR="00B17E70">
        <w:fldChar w:fldCharType="separate"/>
      </w:r>
      <w:r w:rsidR="00B17E70">
        <w:fldChar w:fldCharType="end"/>
      </w:r>
      <w:bookmarkEnd w:id="2"/>
      <w:r w:rsidR="00B17E70">
        <w:t xml:space="preserve"> </w:t>
      </w:r>
      <w:r w:rsidR="00BE329F" w:rsidRPr="00BE329F">
        <w:t>Over $</w:t>
      </w:r>
      <w:r w:rsidR="00DE2DB3">
        <w:t>1,00</w:t>
      </w:r>
      <w:r w:rsidR="00BE329F" w:rsidRPr="00BE329F">
        <w:t>0,000 in total federal funds?</w:t>
      </w:r>
    </w:p>
    <w:p w14:paraId="032B62A7" w14:textId="39BCA970" w:rsidR="00BE329F" w:rsidRDefault="00BE329F" w:rsidP="00BE329F"/>
    <w:p w14:paraId="0528E97B" w14:textId="64DD0501" w:rsidR="00BE329F" w:rsidRPr="00BE329F" w:rsidRDefault="00BE329F" w:rsidP="00BE329F">
      <w:pPr>
        <w:pBdr>
          <w:bottom w:val="single" w:sz="4" w:space="1" w:color="auto"/>
        </w:pBdr>
        <w:jc w:val="center"/>
        <w:rPr>
          <w:b/>
          <w:bCs/>
          <w:sz w:val="28"/>
          <w:szCs w:val="24"/>
        </w:rPr>
      </w:pPr>
      <w:r w:rsidRPr="00BE329F">
        <w:rPr>
          <w:b/>
          <w:bCs/>
          <w:sz w:val="28"/>
          <w:szCs w:val="24"/>
        </w:rPr>
        <w:t>Organizations Receiving More Than $</w:t>
      </w:r>
      <w:r w:rsidR="00633B70">
        <w:rPr>
          <w:b/>
          <w:bCs/>
          <w:sz w:val="28"/>
          <w:szCs w:val="24"/>
        </w:rPr>
        <w:t>1,0</w:t>
      </w:r>
      <w:r w:rsidRPr="00BE329F">
        <w:rPr>
          <w:b/>
          <w:bCs/>
          <w:sz w:val="28"/>
          <w:szCs w:val="24"/>
        </w:rPr>
        <w:t>00,000 in Total Federal Funds</w:t>
      </w:r>
    </w:p>
    <w:p w14:paraId="1ADCD414" w14:textId="4B43CD64" w:rsidR="00BE329F" w:rsidRPr="00BE329F" w:rsidRDefault="00BE329F" w:rsidP="00BE329F">
      <w:r w:rsidRPr="00BE329F">
        <w:t>Name of CPA (or State Auditor) and address:</w:t>
      </w:r>
    </w:p>
    <w:p w14:paraId="24C0C85A" w14:textId="4AFF8FE4" w:rsidR="00BE329F" w:rsidRPr="00BE329F" w:rsidRDefault="00BE329F" w:rsidP="00BE329F">
      <w:r>
        <w:t>_______________________________________________________________________________________</w:t>
      </w:r>
    </w:p>
    <w:p w14:paraId="36778802" w14:textId="77777777" w:rsidR="00BE329F" w:rsidRPr="00BE329F" w:rsidRDefault="00BE329F" w:rsidP="00BE329F">
      <w:r>
        <w:t>_______________________________________________________________________________________</w:t>
      </w:r>
    </w:p>
    <w:p w14:paraId="429B6987" w14:textId="22E89A2B" w:rsidR="00BE329F" w:rsidRPr="00BE329F" w:rsidRDefault="00BE329F" w:rsidP="00BE329F">
      <w:r>
        <w:t>_______________________________________________________________________________________</w:t>
      </w:r>
    </w:p>
    <w:p w14:paraId="5F2C47F8" w14:textId="2F3289D9" w:rsidR="00BE329F" w:rsidRPr="00BE329F" w:rsidRDefault="00BE329F" w:rsidP="00BE329F">
      <w:r w:rsidRPr="00BE329F">
        <w:t>Contact person in CPA’s Office</w:t>
      </w:r>
      <w:r>
        <w:t>: _________________________________</w:t>
      </w:r>
    </w:p>
    <w:p w14:paraId="40D1CC76" w14:textId="10C8093C" w:rsidR="00BE329F" w:rsidRPr="00BE329F" w:rsidRDefault="00BE329F" w:rsidP="00BE329F">
      <w:r w:rsidRPr="00BE329F">
        <w:t>Telephone</w:t>
      </w:r>
      <w:r>
        <w:t>: ___________________________________________</w:t>
      </w:r>
    </w:p>
    <w:p w14:paraId="4B9D9CC3" w14:textId="6C2F60AE" w:rsidR="00BE329F" w:rsidRPr="00BE329F" w:rsidRDefault="00BE329F" w:rsidP="00BE329F">
      <w:r w:rsidRPr="00BE329F">
        <w:t>Anticipated date A-133 audit report will be sent to District Attorneys Council</w:t>
      </w:r>
      <w:r>
        <w:t>: _____________________</w:t>
      </w:r>
    </w:p>
    <w:p w14:paraId="7893D322" w14:textId="19B0D2E9" w:rsidR="00BE329F" w:rsidRPr="00BE329F" w:rsidRDefault="00BE329F" w:rsidP="00BE329F">
      <w:r w:rsidRPr="00BE329F">
        <w:t xml:space="preserve">Provide date for financial </w:t>
      </w:r>
      <w:r w:rsidR="00633B70" w:rsidRPr="00BE329F">
        <w:t>statements:</w:t>
      </w:r>
      <w:r w:rsidR="00633B70">
        <w:t xml:space="preserve"> _</w:t>
      </w:r>
      <w:r>
        <w:t>____________________________</w:t>
      </w:r>
    </w:p>
    <w:p w14:paraId="352DCE2B" w14:textId="353CF409" w:rsidR="009C18AB" w:rsidRPr="009C18AB" w:rsidRDefault="00BE329F" w:rsidP="00BE329F">
      <w:pPr>
        <w:sectPr w:rsidR="009C18AB" w:rsidRPr="009C18AB" w:rsidSect="00BE329F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BE329F">
        <w:t>Provide date for letter report on financial and compliance audit of subgrant</w:t>
      </w:r>
      <w:r>
        <w:t>: __________________________</w:t>
      </w:r>
      <w:r w:rsidR="004626D2" w:rsidRPr="00BE329F">
        <w:br/>
      </w:r>
    </w:p>
    <w:p w14:paraId="394B18B2" w14:textId="77777777" w:rsidR="004626D2" w:rsidRPr="00662430" w:rsidRDefault="00C634DC" w:rsidP="00662430">
      <w:pPr>
        <w:spacing w:after="100" w:afterAutospacing="1" w:line="276" w:lineRule="auto"/>
        <w:jc w:val="center"/>
        <w:rPr>
          <w:sz w:val="22"/>
        </w:rPr>
      </w:pPr>
      <w:r>
        <w:rPr>
          <w:sz w:val="22"/>
        </w:rPr>
        <w:pict w14:anchorId="2F22D8B5">
          <v:rect id="_x0000_i1025" style="width:540pt;height:1pt" o:hralign="center" o:hrstd="t" o:hrnoshade="t" o:hr="t" fillcolor="black" stroked="f"/>
        </w:pict>
      </w:r>
      <w:r w:rsidR="004626D2" w:rsidRPr="00662430">
        <w:rPr>
          <w:sz w:val="22"/>
        </w:rPr>
        <w:t>Typed Name of Authorized Official</w:t>
      </w:r>
    </w:p>
    <w:p w14:paraId="10FF2CAC" w14:textId="77777777" w:rsidR="009C18AB" w:rsidRPr="00662430" w:rsidRDefault="009C18AB" w:rsidP="00662430">
      <w:pPr>
        <w:spacing w:after="100" w:afterAutospacing="1" w:line="276" w:lineRule="auto"/>
        <w:jc w:val="center"/>
        <w:rPr>
          <w:sz w:val="22"/>
        </w:rPr>
      </w:pPr>
    </w:p>
    <w:p w14:paraId="28618B51" w14:textId="77777777" w:rsidR="004626D2" w:rsidRPr="00662430" w:rsidRDefault="00C634DC" w:rsidP="00662430">
      <w:pPr>
        <w:spacing w:after="100" w:afterAutospacing="1" w:line="276" w:lineRule="auto"/>
        <w:jc w:val="center"/>
        <w:rPr>
          <w:sz w:val="22"/>
        </w:rPr>
      </w:pPr>
      <w:r>
        <w:rPr>
          <w:sz w:val="22"/>
        </w:rPr>
        <w:pict w14:anchorId="66E05771">
          <v:rect id="_x0000_i1026" style="width:540pt;height:1pt" o:hralign="center" o:hrstd="t" o:hrnoshade="t" o:hr="t" fillcolor="black" stroked="f"/>
        </w:pict>
      </w:r>
      <w:r w:rsidR="009C18AB" w:rsidRPr="00662430">
        <w:rPr>
          <w:sz w:val="22"/>
        </w:rPr>
        <w:t>Signature of Authorized Official</w:t>
      </w:r>
    </w:p>
    <w:p w14:paraId="412A6B2E" w14:textId="77777777" w:rsidR="004626D2" w:rsidRPr="00662430" w:rsidRDefault="00C634DC" w:rsidP="00662430">
      <w:pPr>
        <w:spacing w:after="100" w:afterAutospacing="1" w:line="276" w:lineRule="auto"/>
        <w:jc w:val="center"/>
        <w:rPr>
          <w:sz w:val="22"/>
        </w:rPr>
      </w:pPr>
      <w:r>
        <w:rPr>
          <w:sz w:val="22"/>
        </w:rPr>
        <w:pict w14:anchorId="47877306">
          <v:rect id="_x0000_i1027" style="width:540pt;height:1pt" o:hralign="center" o:hrstd="t" o:hrnoshade="t" o:hr="t" fillcolor="black" stroked="f"/>
        </w:pict>
      </w:r>
      <w:r w:rsidR="009C18AB" w:rsidRPr="00662430">
        <w:rPr>
          <w:sz w:val="22"/>
        </w:rPr>
        <w:t>Title</w:t>
      </w:r>
    </w:p>
    <w:p w14:paraId="135EABDD" w14:textId="77777777" w:rsidR="009C18AB" w:rsidRPr="00662430" w:rsidRDefault="009C18AB" w:rsidP="00662430">
      <w:pPr>
        <w:spacing w:after="100" w:afterAutospacing="1" w:line="276" w:lineRule="auto"/>
        <w:jc w:val="center"/>
        <w:rPr>
          <w:sz w:val="22"/>
        </w:rPr>
      </w:pPr>
    </w:p>
    <w:p w14:paraId="31F40332" w14:textId="77777777" w:rsidR="00FD65BC" w:rsidRPr="00662430" w:rsidRDefault="00C634DC" w:rsidP="00662430">
      <w:pPr>
        <w:spacing w:after="100" w:afterAutospacing="1" w:line="276" w:lineRule="auto"/>
        <w:jc w:val="center"/>
        <w:rPr>
          <w:sz w:val="22"/>
        </w:rPr>
      </w:pPr>
      <w:r>
        <w:rPr>
          <w:sz w:val="22"/>
        </w:rPr>
        <w:pict w14:anchorId="32549961">
          <v:rect id="_x0000_i1028" style="width:540pt;height:1pt" o:hralign="center" o:hrstd="t" o:hrnoshade="t" o:hr="t" fillcolor="black" stroked="f"/>
        </w:pict>
      </w:r>
      <w:r w:rsidR="009C18AB" w:rsidRPr="00662430">
        <w:rPr>
          <w:sz w:val="22"/>
        </w:rPr>
        <w:t>Date</w:t>
      </w:r>
    </w:p>
    <w:p w14:paraId="792B5AB2" w14:textId="77777777" w:rsidR="009C18AB" w:rsidRDefault="009C18AB" w:rsidP="009C18AB">
      <w:pPr>
        <w:spacing w:after="100" w:afterAutospacing="1" w:line="276" w:lineRule="auto"/>
        <w:rPr>
          <w:b/>
          <w:bCs/>
          <w:sz w:val="22"/>
        </w:rPr>
        <w:sectPr w:rsidR="009C18AB" w:rsidSect="00662430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14:paraId="0F434E16" w14:textId="77777777" w:rsidR="004626D2" w:rsidRPr="009C18AB" w:rsidRDefault="004626D2" w:rsidP="00FA75F4">
      <w:pPr>
        <w:spacing w:line="276" w:lineRule="auto"/>
        <w:rPr>
          <w:sz w:val="22"/>
        </w:rPr>
        <w:sectPr w:rsidR="004626D2" w:rsidRPr="009C18AB" w:rsidSect="00662430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2417595E" w14:textId="77777777" w:rsidR="004626D2" w:rsidRPr="009C18AB" w:rsidRDefault="004626D2" w:rsidP="009C18AB">
      <w:pPr>
        <w:spacing w:after="100" w:afterAutospacing="1" w:line="276" w:lineRule="auto"/>
        <w:rPr>
          <w:sz w:val="22"/>
        </w:rPr>
        <w:sectPr w:rsidR="004626D2" w:rsidRPr="009C18AB" w:rsidSect="00662430">
          <w:type w:val="continuous"/>
          <w:pgSz w:w="12240" w:h="15840" w:code="1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360"/>
          <w:docGrid w:linePitch="299"/>
        </w:sectPr>
      </w:pPr>
      <w:r w:rsidRPr="009C18AB">
        <w:rPr>
          <w:sz w:val="22"/>
        </w:rPr>
        <w:t xml:space="preserve">The </w:t>
      </w:r>
      <w:r w:rsidRPr="009C18AB">
        <w:rPr>
          <w:b/>
          <w:bCs/>
          <w:sz w:val="22"/>
        </w:rPr>
        <w:t>Authorized Official</w:t>
      </w:r>
      <w:r w:rsidRPr="009C18AB">
        <w:rPr>
          <w:sz w:val="22"/>
        </w:rPr>
        <w:t xml:space="preserve"> is the person with official signature authority to make financial and programmatic commitments on behalf of the applicant agency. </w:t>
      </w:r>
      <w:r w:rsidRPr="009C18AB">
        <w:rPr>
          <w:b/>
          <w:bCs/>
          <w:sz w:val="22"/>
        </w:rPr>
        <w:t>The Authorized Official must be a state agency head, mayor, city manager, chairperson of the County Commission, an authorized tribal leader, Chairperson of the Board of Directors, or District Attorney.</w:t>
      </w:r>
    </w:p>
    <w:bookmarkEnd w:id="0"/>
    <w:p w14:paraId="2ECC278B" w14:textId="77777777" w:rsidR="00A41594" w:rsidRPr="009C18AB" w:rsidRDefault="00A41594" w:rsidP="00FA75F4"/>
    <w:sectPr w:rsidR="00A41594" w:rsidRPr="009C18AB" w:rsidSect="00662430">
      <w:type w:val="continuous"/>
      <w:pgSz w:w="12240" w:h="15840" w:code="1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7C2BE" w14:textId="77777777" w:rsidR="00BE329F" w:rsidRDefault="00BE329F" w:rsidP="00AB5F55">
      <w:r>
        <w:separator/>
      </w:r>
    </w:p>
    <w:p w14:paraId="6A56BB1A" w14:textId="77777777" w:rsidR="00BE329F" w:rsidRDefault="00BE329F"/>
  </w:endnote>
  <w:endnote w:type="continuationSeparator" w:id="0">
    <w:p w14:paraId="7BED874E" w14:textId="77777777" w:rsidR="00BE329F" w:rsidRDefault="00BE329F" w:rsidP="00AB5F55">
      <w:r>
        <w:continuationSeparator/>
      </w:r>
    </w:p>
    <w:p w14:paraId="626CA3DC" w14:textId="77777777" w:rsidR="00BE329F" w:rsidRDefault="00BE3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oefler Tex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153650258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B6D8A5" w14:textId="7A4A99A9" w:rsidR="00072846" w:rsidRPr="00FF4CFF" w:rsidRDefault="00857A7B" w:rsidP="00FF4CFF">
            <w:pPr>
              <w:pStyle w:val="Footer"/>
              <w:tabs>
                <w:tab w:val="left" w:pos="4032"/>
                <w:tab w:val="left" w:pos="8640"/>
              </w:tabs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Statement of Audit Arrangements</w:t>
            </w:r>
            <w:r w:rsidR="00FF4CFF">
              <w:rPr>
                <w:sz w:val="18"/>
                <w:szCs w:val="18"/>
              </w:rPr>
              <w:ptab w:relativeTo="margin" w:alignment="right" w:leader="none"/>
            </w:r>
            <w:r w:rsidR="00072846" w:rsidRPr="00FF4CFF">
              <w:rPr>
                <w:sz w:val="18"/>
                <w:szCs w:val="18"/>
              </w:rPr>
              <w:t xml:space="preserve">Page 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begin"/>
            </w:r>
            <w:r w:rsidR="00072846" w:rsidRPr="00FF4C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separate"/>
            </w:r>
            <w:r w:rsidR="00072846" w:rsidRPr="00FF4CFF">
              <w:rPr>
                <w:b/>
                <w:bCs/>
                <w:noProof/>
                <w:sz w:val="18"/>
                <w:szCs w:val="18"/>
              </w:rPr>
              <w:t>2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end"/>
            </w:r>
            <w:r w:rsidR="00072846" w:rsidRPr="00FF4CFF">
              <w:rPr>
                <w:sz w:val="18"/>
                <w:szCs w:val="18"/>
              </w:rPr>
              <w:t xml:space="preserve"> of 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begin"/>
            </w:r>
            <w:r w:rsidR="00072846" w:rsidRPr="00FF4C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separate"/>
            </w:r>
            <w:r w:rsidR="00072846" w:rsidRPr="00FF4CFF">
              <w:rPr>
                <w:b/>
                <w:bCs/>
                <w:noProof/>
                <w:sz w:val="18"/>
                <w:szCs w:val="18"/>
              </w:rPr>
              <w:t>2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F9804" w14:textId="77777777" w:rsidR="00BE329F" w:rsidRDefault="00BE329F" w:rsidP="00AB5F55">
      <w:r>
        <w:separator/>
      </w:r>
    </w:p>
    <w:p w14:paraId="08778887" w14:textId="77777777" w:rsidR="00BE329F" w:rsidRDefault="00BE329F"/>
  </w:footnote>
  <w:footnote w:type="continuationSeparator" w:id="0">
    <w:p w14:paraId="39957C7E" w14:textId="77777777" w:rsidR="00BE329F" w:rsidRDefault="00BE329F" w:rsidP="00AB5F55">
      <w:r>
        <w:continuationSeparator/>
      </w:r>
    </w:p>
    <w:p w14:paraId="36D5CE0F" w14:textId="77777777" w:rsidR="00BE329F" w:rsidRDefault="00BE32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87E35"/>
    <w:multiLevelType w:val="hybridMultilevel"/>
    <w:tmpl w:val="C11CD158"/>
    <w:lvl w:ilvl="0" w:tplc="C04C9458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F2D72"/>
    <w:multiLevelType w:val="multilevel"/>
    <w:tmpl w:val="6DA8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C0B60"/>
    <w:multiLevelType w:val="hybridMultilevel"/>
    <w:tmpl w:val="4462E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5028591">
    <w:abstractNumId w:val="1"/>
  </w:num>
  <w:num w:numId="2" w16cid:durableId="970861447">
    <w:abstractNumId w:val="0"/>
  </w:num>
  <w:num w:numId="3" w16cid:durableId="2135706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9F"/>
    <w:rsid w:val="000215DB"/>
    <w:rsid w:val="00036D20"/>
    <w:rsid w:val="00056795"/>
    <w:rsid w:val="00065F22"/>
    <w:rsid w:val="00070BBE"/>
    <w:rsid w:val="00072846"/>
    <w:rsid w:val="000A1FA4"/>
    <w:rsid w:val="000B4F7B"/>
    <w:rsid w:val="000C4FAA"/>
    <w:rsid w:val="000C5377"/>
    <w:rsid w:val="000E237B"/>
    <w:rsid w:val="001118E2"/>
    <w:rsid w:val="00130254"/>
    <w:rsid w:val="00130BF0"/>
    <w:rsid w:val="00140DC2"/>
    <w:rsid w:val="0014157F"/>
    <w:rsid w:val="00143599"/>
    <w:rsid w:val="001438DD"/>
    <w:rsid w:val="00160D7B"/>
    <w:rsid w:val="001631D9"/>
    <w:rsid w:val="00185B4F"/>
    <w:rsid w:val="001A32AB"/>
    <w:rsid w:val="001B382B"/>
    <w:rsid w:val="001E45B3"/>
    <w:rsid w:val="00216C8C"/>
    <w:rsid w:val="002241C6"/>
    <w:rsid w:val="00231845"/>
    <w:rsid w:val="00250BF7"/>
    <w:rsid w:val="00260C82"/>
    <w:rsid w:val="00294BDA"/>
    <w:rsid w:val="00297A7D"/>
    <w:rsid w:val="002A5B88"/>
    <w:rsid w:val="002C320A"/>
    <w:rsid w:val="002D41F6"/>
    <w:rsid w:val="002D6518"/>
    <w:rsid w:val="002E7096"/>
    <w:rsid w:val="00375B8E"/>
    <w:rsid w:val="00382E4B"/>
    <w:rsid w:val="00392DB3"/>
    <w:rsid w:val="003A0B1D"/>
    <w:rsid w:val="00431C79"/>
    <w:rsid w:val="00432D59"/>
    <w:rsid w:val="00440E09"/>
    <w:rsid w:val="004626D2"/>
    <w:rsid w:val="004A74FB"/>
    <w:rsid w:val="004B2B7C"/>
    <w:rsid w:val="004C35EE"/>
    <w:rsid w:val="005011C9"/>
    <w:rsid w:val="00502A20"/>
    <w:rsid w:val="00527AC4"/>
    <w:rsid w:val="00527E98"/>
    <w:rsid w:val="0056356D"/>
    <w:rsid w:val="0056639C"/>
    <w:rsid w:val="00572E80"/>
    <w:rsid w:val="005753D3"/>
    <w:rsid w:val="005779AF"/>
    <w:rsid w:val="0059043C"/>
    <w:rsid w:val="00592D6E"/>
    <w:rsid w:val="005D66D9"/>
    <w:rsid w:val="005E4179"/>
    <w:rsid w:val="00633B70"/>
    <w:rsid w:val="00635F14"/>
    <w:rsid w:val="0063668D"/>
    <w:rsid w:val="00651CD3"/>
    <w:rsid w:val="006536A5"/>
    <w:rsid w:val="00662430"/>
    <w:rsid w:val="00687B7B"/>
    <w:rsid w:val="006A5B93"/>
    <w:rsid w:val="00704B3C"/>
    <w:rsid w:val="00752766"/>
    <w:rsid w:val="007650CA"/>
    <w:rsid w:val="007732CA"/>
    <w:rsid w:val="00797E61"/>
    <w:rsid w:val="007A59B1"/>
    <w:rsid w:val="007B2FC2"/>
    <w:rsid w:val="007C2D51"/>
    <w:rsid w:val="007D02C1"/>
    <w:rsid w:val="007E2289"/>
    <w:rsid w:val="007F4F34"/>
    <w:rsid w:val="0080735F"/>
    <w:rsid w:val="008076F9"/>
    <w:rsid w:val="008366F2"/>
    <w:rsid w:val="00840979"/>
    <w:rsid w:val="00840A2B"/>
    <w:rsid w:val="00850FC7"/>
    <w:rsid w:val="00852A1B"/>
    <w:rsid w:val="00857A7B"/>
    <w:rsid w:val="008828AE"/>
    <w:rsid w:val="008A3529"/>
    <w:rsid w:val="008A5E9F"/>
    <w:rsid w:val="008C24BF"/>
    <w:rsid w:val="008E2210"/>
    <w:rsid w:val="009319A2"/>
    <w:rsid w:val="00945DA7"/>
    <w:rsid w:val="00965192"/>
    <w:rsid w:val="00983199"/>
    <w:rsid w:val="00984B1F"/>
    <w:rsid w:val="009A1940"/>
    <w:rsid w:val="009B18C0"/>
    <w:rsid w:val="009C18AB"/>
    <w:rsid w:val="009E0B20"/>
    <w:rsid w:val="009E361A"/>
    <w:rsid w:val="009F1D1F"/>
    <w:rsid w:val="009F5890"/>
    <w:rsid w:val="00A00DD9"/>
    <w:rsid w:val="00A41594"/>
    <w:rsid w:val="00A64222"/>
    <w:rsid w:val="00A819D1"/>
    <w:rsid w:val="00A835B8"/>
    <w:rsid w:val="00A97644"/>
    <w:rsid w:val="00AA222E"/>
    <w:rsid w:val="00AB5F55"/>
    <w:rsid w:val="00AC18C8"/>
    <w:rsid w:val="00AC2D88"/>
    <w:rsid w:val="00AD1300"/>
    <w:rsid w:val="00AD781E"/>
    <w:rsid w:val="00AE527E"/>
    <w:rsid w:val="00B1610B"/>
    <w:rsid w:val="00B17E70"/>
    <w:rsid w:val="00B428B0"/>
    <w:rsid w:val="00B603AA"/>
    <w:rsid w:val="00B64B88"/>
    <w:rsid w:val="00BA08FC"/>
    <w:rsid w:val="00BB0502"/>
    <w:rsid w:val="00BC5CE6"/>
    <w:rsid w:val="00BD2C23"/>
    <w:rsid w:val="00BD7B3E"/>
    <w:rsid w:val="00BE329F"/>
    <w:rsid w:val="00BE457E"/>
    <w:rsid w:val="00BF4055"/>
    <w:rsid w:val="00BF5866"/>
    <w:rsid w:val="00C00C4B"/>
    <w:rsid w:val="00C16A61"/>
    <w:rsid w:val="00C34C17"/>
    <w:rsid w:val="00C40BF4"/>
    <w:rsid w:val="00C539F3"/>
    <w:rsid w:val="00C60045"/>
    <w:rsid w:val="00C6065F"/>
    <w:rsid w:val="00C634DC"/>
    <w:rsid w:val="00C64475"/>
    <w:rsid w:val="00C72479"/>
    <w:rsid w:val="00CD7C2F"/>
    <w:rsid w:val="00CE6330"/>
    <w:rsid w:val="00D15EEF"/>
    <w:rsid w:val="00D24632"/>
    <w:rsid w:val="00D40818"/>
    <w:rsid w:val="00D61711"/>
    <w:rsid w:val="00D61C61"/>
    <w:rsid w:val="00D73D39"/>
    <w:rsid w:val="00D7453E"/>
    <w:rsid w:val="00D911B6"/>
    <w:rsid w:val="00DB1F29"/>
    <w:rsid w:val="00DB6734"/>
    <w:rsid w:val="00DE2DB3"/>
    <w:rsid w:val="00DE70F2"/>
    <w:rsid w:val="00DF4BFB"/>
    <w:rsid w:val="00E06AD8"/>
    <w:rsid w:val="00E157DA"/>
    <w:rsid w:val="00E566A4"/>
    <w:rsid w:val="00E73C3C"/>
    <w:rsid w:val="00E81095"/>
    <w:rsid w:val="00E81F45"/>
    <w:rsid w:val="00ED4950"/>
    <w:rsid w:val="00EE12C5"/>
    <w:rsid w:val="00EF074A"/>
    <w:rsid w:val="00F17E00"/>
    <w:rsid w:val="00F206BB"/>
    <w:rsid w:val="00F20BE2"/>
    <w:rsid w:val="00F26FB2"/>
    <w:rsid w:val="00F3220E"/>
    <w:rsid w:val="00F329C6"/>
    <w:rsid w:val="00F41770"/>
    <w:rsid w:val="00F504E7"/>
    <w:rsid w:val="00F51233"/>
    <w:rsid w:val="00FA75F4"/>
    <w:rsid w:val="00FC1323"/>
    <w:rsid w:val="00FC4E9E"/>
    <w:rsid w:val="00FC67FC"/>
    <w:rsid w:val="00FD292C"/>
    <w:rsid w:val="00FD65BC"/>
    <w:rsid w:val="00FE0AB1"/>
    <w:rsid w:val="00FE42D7"/>
    <w:rsid w:val="00FF4CCA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8E52B39"/>
  <w15:docId w15:val="{A57747B6-7E9E-4F91-8F7A-C236E360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</w:latentStyles>
  <w:style w:type="paragraph" w:default="1" w:styleId="Normal">
    <w:name w:val="Normal"/>
    <w:qFormat/>
    <w:rsid w:val="004626D2"/>
    <w:pPr>
      <w:widowControl w:val="0"/>
      <w:autoSpaceDE w:val="0"/>
      <w:autoSpaceDN w:val="0"/>
    </w:pPr>
    <w:rPr>
      <w:rFonts w:ascii="Arial Nova Cond" w:eastAsia="Tahoma" w:hAnsi="Arial Nova Cond" w:cs="Taho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6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0BE2"/>
    <w:pPr>
      <w:keepNext/>
      <w:widowControl/>
      <w:autoSpaceDE/>
      <w:autoSpaceDN/>
      <w:jc w:val="center"/>
      <w:outlineLvl w:val="1"/>
    </w:pPr>
    <w:rPr>
      <w:rFonts w:ascii="Arial" w:eastAsia="Times New Roman" w:hAnsi="Arial" w:cs="Times New Roman"/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F20BE2"/>
    <w:pPr>
      <w:keepNext/>
      <w:widowControl/>
      <w:autoSpaceDE/>
      <w:autoSpaceDN/>
      <w:outlineLvl w:val="2"/>
    </w:pPr>
    <w:rPr>
      <w:rFonts w:ascii="Arial Narrow" w:eastAsia="Times New Roman" w:hAnsi="Arial Narrow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20BE2"/>
    <w:pPr>
      <w:keepNext/>
      <w:widowControl/>
      <w:autoSpaceDE/>
      <w:autoSpaceDN/>
      <w:jc w:val="center"/>
      <w:outlineLvl w:val="3"/>
    </w:pPr>
    <w:rPr>
      <w:rFonts w:ascii="Arial Narrow" w:eastAsia="Times New Roman" w:hAnsi="Arial Narrow" w:cs="Times New Roman"/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0BE2"/>
    <w:pPr>
      <w:ind w:left="63"/>
      <w:jc w:val="center"/>
    </w:pPr>
    <w:rPr>
      <w:szCs w:val="24"/>
    </w:rPr>
  </w:style>
  <w:style w:type="paragraph" w:styleId="Title">
    <w:name w:val="Title"/>
    <w:basedOn w:val="Normal"/>
    <w:uiPriority w:val="10"/>
    <w:qFormat/>
    <w:rsid w:val="00F20BE2"/>
    <w:pPr>
      <w:spacing w:before="59"/>
      <w:ind w:right="4"/>
      <w:jc w:val="center"/>
    </w:pPr>
    <w:rPr>
      <w:rFonts w:ascii="Arial Narrow" w:eastAsia="Arial Narrow" w:hAnsi="Arial Narrow" w:cs="Arial Narrow"/>
      <w:sz w:val="37"/>
      <w:szCs w:val="37"/>
    </w:rPr>
  </w:style>
  <w:style w:type="paragraph" w:styleId="ListParagraph">
    <w:name w:val="List Paragraph"/>
    <w:basedOn w:val="Normal"/>
    <w:autoRedefine/>
    <w:uiPriority w:val="34"/>
    <w:qFormat/>
    <w:rsid w:val="009C18AB"/>
    <w:pPr>
      <w:numPr>
        <w:numId w:val="2"/>
      </w:numPr>
      <w:spacing w:before="240" w:after="100" w:afterAutospacing="1" w:line="276" w:lineRule="auto"/>
    </w:pPr>
  </w:style>
  <w:style w:type="paragraph" w:customStyle="1" w:styleId="TableParagraph">
    <w:name w:val="Table Paragraph"/>
    <w:basedOn w:val="Normal"/>
    <w:uiPriority w:val="1"/>
    <w:qFormat/>
    <w:rsid w:val="00F20BE2"/>
  </w:style>
  <w:style w:type="character" w:styleId="Hyperlink">
    <w:name w:val="Hyperlink"/>
    <w:basedOn w:val="DefaultParagraphFont"/>
    <w:uiPriority w:val="99"/>
    <w:rsid w:val="00F20B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F20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BE2"/>
    <w:rPr>
      <w:rFonts w:ascii="Arial Nova Cond" w:eastAsia="Tahoma" w:hAnsi="Arial Nova Cond" w:cs="Tahoma"/>
      <w:sz w:val="24"/>
    </w:rPr>
  </w:style>
  <w:style w:type="paragraph" w:styleId="Footer">
    <w:name w:val="footer"/>
    <w:basedOn w:val="Normal"/>
    <w:link w:val="FooterChar"/>
    <w:uiPriority w:val="99"/>
    <w:rsid w:val="00F20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BE2"/>
    <w:rPr>
      <w:rFonts w:ascii="Arial Nova Cond" w:eastAsia="Tahoma" w:hAnsi="Arial Nova Cond" w:cs="Tahoma"/>
      <w:sz w:val="24"/>
    </w:rPr>
  </w:style>
  <w:style w:type="table" w:styleId="TableGrid">
    <w:name w:val="Table Grid"/>
    <w:basedOn w:val="TableNormal"/>
    <w:uiPriority w:val="59"/>
    <w:rsid w:val="00F20BE2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20BE2"/>
    <w:rPr>
      <w:rFonts w:ascii="Arial Nova Cond" w:eastAsia="Tahoma" w:hAnsi="Arial Nova Cond" w:cs="Tahoma"/>
      <w:sz w:val="24"/>
      <w:szCs w:val="24"/>
    </w:rPr>
  </w:style>
  <w:style w:type="character" w:styleId="PlaceholderText">
    <w:name w:val="Placeholder Text"/>
    <w:basedOn w:val="DefaultParagraphFont"/>
    <w:uiPriority w:val="99"/>
    <w:rsid w:val="00F20BE2"/>
    <w:rPr>
      <w:color w:val="666666"/>
    </w:rPr>
  </w:style>
  <w:style w:type="paragraph" w:styleId="NormalWeb">
    <w:name w:val="Normal (Web)"/>
    <w:basedOn w:val="Normal"/>
    <w:uiPriority w:val="99"/>
    <w:rsid w:val="00F20BE2"/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20BE2"/>
    <w:rPr>
      <w:rFonts w:ascii="Arial Nova Cond" w:hAnsi="Arial Nova Cond"/>
      <w:b/>
      <w:sz w:val="22"/>
      <w:u w:val="none"/>
    </w:rPr>
  </w:style>
  <w:style w:type="paragraph" w:customStyle="1" w:styleId="Default">
    <w:name w:val="Default"/>
    <w:rsid w:val="00F20BE2"/>
    <w:pPr>
      <w:spacing w:before="80" w:after="180" w:line="288" w:lineRule="auto"/>
    </w:pPr>
    <w:rPr>
      <w:rFonts w:ascii="Hoefler Text" w:eastAsia="Arial Unicode MS" w:hAnsi="Hoefler Text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Headding">
    <w:name w:val="COHeadding"/>
    <w:basedOn w:val="Normal"/>
    <w:link w:val="COHeaddingChar"/>
    <w:qFormat/>
    <w:rsid w:val="00F20BE2"/>
    <w:pPr>
      <w:widowControl/>
      <w:autoSpaceDE/>
      <w:autoSpaceDN/>
      <w:spacing w:before="240" w:after="240" w:line="276" w:lineRule="auto"/>
      <w:jc w:val="center"/>
      <w:outlineLvl w:val="0"/>
    </w:pPr>
    <w:rPr>
      <w:rFonts w:eastAsia="Times New Roman" w:cs="Times New Roman"/>
      <w:b/>
      <w:bCs/>
      <w:sz w:val="36"/>
      <w:szCs w:val="28"/>
    </w:rPr>
  </w:style>
  <w:style w:type="character" w:customStyle="1" w:styleId="COHeaddingChar">
    <w:name w:val="COHeadding Char"/>
    <w:basedOn w:val="DefaultParagraphFont"/>
    <w:link w:val="COHeadding"/>
    <w:rsid w:val="00F20BE2"/>
    <w:rPr>
      <w:rFonts w:ascii="Arial Nova Cond" w:eastAsia="Times New Roman" w:hAnsi="Arial Nova Cond" w:cs="Times New Roman"/>
      <w:b/>
      <w:bCs/>
      <w:sz w:val="36"/>
      <w:szCs w:val="28"/>
    </w:rPr>
  </w:style>
  <w:style w:type="character" w:styleId="UnresolvedMention">
    <w:name w:val="Unresolved Mention"/>
    <w:basedOn w:val="DefaultParagraphFont"/>
    <w:uiPriority w:val="99"/>
    <w:rsid w:val="00F20BE2"/>
    <w:rPr>
      <w:color w:val="605E5C"/>
      <w:shd w:val="clear" w:color="auto" w:fill="E1DFDD"/>
    </w:rPr>
  </w:style>
  <w:style w:type="paragraph" w:customStyle="1" w:styleId="COHeadder2">
    <w:name w:val="COHeadder2"/>
    <w:basedOn w:val="BodyText"/>
    <w:link w:val="COHeadder2Char"/>
    <w:autoRedefine/>
    <w:qFormat/>
    <w:rsid w:val="00F20BE2"/>
    <w:pPr>
      <w:keepNext/>
      <w:widowControl/>
      <w:spacing w:before="240" w:line="360" w:lineRule="auto"/>
      <w:ind w:left="0"/>
      <w:jc w:val="left"/>
      <w:outlineLvl w:val="1"/>
    </w:pPr>
    <w:rPr>
      <w:b/>
      <w:bCs/>
    </w:rPr>
  </w:style>
  <w:style w:type="character" w:customStyle="1" w:styleId="COHeadder2Char">
    <w:name w:val="COHeadder2 Char"/>
    <w:basedOn w:val="BodyTextChar"/>
    <w:link w:val="COHeadder2"/>
    <w:rsid w:val="00F20BE2"/>
    <w:rPr>
      <w:rFonts w:ascii="Arial Nova Cond" w:eastAsia="Tahoma" w:hAnsi="Arial Nova Cond" w:cs="Tahoma"/>
      <w:b/>
      <w:bCs/>
      <w:sz w:val="24"/>
      <w:szCs w:val="24"/>
    </w:rPr>
  </w:style>
  <w:style w:type="paragraph" w:customStyle="1" w:styleId="DocumentsList">
    <w:name w:val="DocumentsList"/>
    <w:basedOn w:val="Normal"/>
    <w:link w:val="DocumentsListChar"/>
    <w:autoRedefine/>
    <w:qFormat/>
    <w:rsid w:val="00F20BE2"/>
    <w:pPr>
      <w:keepNext/>
      <w:spacing w:before="840" w:after="120"/>
      <w:outlineLvl w:val="7"/>
    </w:pPr>
    <w:rPr>
      <w:b/>
      <w:bCs/>
      <w:sz w:val="26"/>
      <w:szCs w:val="26"/>
      <w:u w:val="single"/>
    </w:rPr>
  </w:style>
  <w:style w:type="character" w:customStyle="1" w:styleId="DocumentsListChar">
    <w:name w:val="DocumentsList Char"/>
    <w:basedOn w:val="DefaultParagraphFont"/>
    <w:link w:val="DocumentsList"/>
    <w:rsid w:val="00F20BE2"/>
    <w:rPr>
      <w:rFonts w:ascii="Arial Nova Cond" w:eastAsia="Tahoma" w:hAnsi="Arial Nova Cond" w:cs="Tahoma"/>
      <w:b/>
      <w:bCs/>
      <w:sz w:val="26"/>
      <w:szCs w:val="26"/>
      <w:u w:val="single"/>
    </w:rPr>
  </w:style>
  <w:style w:type="character" w:customStyle="1" w:styleId="FormEntries">
    <w:name w:val="Form Entries"/>
    <w:basedOn w:val="DefaultParagraphFont"/>
    <w:uiPriority w:val="1"/>
    <w:qFormat/>
    <w:rsid w:val="00F20BE2"/>
    <w:rPr>
      <w:rFonts w:ascii="Arial Nova Cond" w:hAnsi="Arial Nova Cond"/>
      <w:sz w:val="24"/>
    </w:rPr>
  </w:style>
  <w:style w:type="paragraph" w:customStyle="1" w:styleId="DistrictAttorneysCouncil">
    <w:name w:val="District Attorneys Council"/>
    <w:basedOn w:val="BodyText"/>
    <w:link w:val="DistrictAttorneysCouncilChar"/>
    <w:autoRedefine/>
    <w:qFormat/>
    <w:rsid w:val="00F20BE2"/>
    <w:pPr>
      <w:ind w:left="0"/>
      <w:jc w:val="right"/>
    </w:pPr>
    <w:rPr>
      <w:b/>
      <w:bCs/>
      <w:color w:val="FFFFFF" w:themeColor="background1"/>
      <w:spacing w:val="-2"/>
      <w:w w:val="70"/>
      <w:sz w:val="40"/>
      <w:szCs w:val="40"/>
    </w:rPr>
  </w:style>
  <w:style w:type="character" w:customStyle="1" w:styleId="DistrictAttorneysCouncilChar">
    <w:name w:val="District Attorneys Council Char"/>
    <w:basedOn w:val="BodyTextChar"/>
    <w:link w:val="DistrictAttorneysCouncil"/>
    <w:rsid w:val="00F20BE2"/>
    <w:rPr>
      <w:rFonts w:ascii="Arial Nova Cond" w:eastAsia="Tahoma" w:hAnsi="Arial Nova Cond" w:cs="Tahoma"/>
      <w:b/>
      <w:bCs/>
      <w:color w:val="FFFFFF" w:themeColor="background1"/>
      <w:spacing w:val="-2"/>
      <w:w w:val="70"/>
      <w:sz w:val="40"/>
      <w:szCs w:val="40"/>
    </w:rPr>
  </w:style>
  <w:style w:type="paragraph" w:customStyle="1" w:styleId="FederalGrantsDivision">
    <w:name w:val="Federal Grants Division"/>
    <w:basedOn w:val="BodyText"/>
    <w:link w:val="FederalGrantsDivisionChar"/>
    <w:autoRedefine/>
    <w:qFormat/>
    <w:rsid w:val="00F20BE2"/>
    <w:pPr>
      <w:ind w:left="0"/>
      <w:jc w:val="right"/>
    </w:pPr>
    <w:rPr>
      <w:b/>
      <w:bCs/>
      <w:color w:val="FFFFFF" w:themeColor="background1"/>
      <w:w w:val="90"/>
      <w:sz w:val="35"/>
    </w:rPr>
  </w:style>
  <w:style w:type="character" w:customStyle="1" w:styleId="FederalGrantsDivisionChar">
    <w:name w:val="Federal Grants Division Char"/>
    <w:basedOn w:val="BodyTextChar"/>
    <w:link w:val="FederalGrantsDivision"/>
    <w:rsid w:val="00F20BE2"/>
    <w:rPr>
      <w:rFonts w:ascii="Arial Nova Cond" w:eastAsia="Tahoma" w:hAnsi="Arial Nova Cond" w:cs="Tahoma"/>
      <w:b/>
      <w:bCs/>
      <w:color w:val="FFFFFF" w:themeColor="background1"/>
      <w:w w:val="90"/>
      <w:sz w:val="35"/>
      <w:szCs w:val="24"/>
    </w:rPr>
  </w:style>
  <w:style w:type="paragraph" w:customStyle="1" w:styleId="DACPhone">
    <w:name w:val="DAC Phone"/>
    <w:basedOn w:val="BodyText"/>
    <w:link w:val="DACPhoneChar"/>
    <w:autoRedefine/>
    <w:qFormat/>
    <w:rsid w:val="00F20BE2"/>
    <w:pPr>
      <w:ind w:left="0"/>
      <w:jc w:val="right"/>
    </w:pPr>
    <w:rPr>
      <w:color w:val="FFFFFF" w:themeColor="background1"/>
    </w:rPr>
  </w:style>
  <w:style w:type="character" w:customStyle="1" w:styleId="DACPhoneChar">
    <w:name w:val="DAC Phone Char"/>
    <w:basedOn w:val="BodyTextChar"/>
    <w:link w:val="DACPhone"/>
    <w:rsid w:val="00F20BE2"/>
    <w:rPr>
      <w:rFonts w:ascii="Arial Nova Cond" w:eastAsia="Tahoma" w:hAnsi="Arial Nova Cond" w:cs="Tahoma"/>
      <w:color w:val="FFFFFF" w:themeColor="background1"/>
      <w:sz w:val="24"/>
      <w:szCs w:val="24"/>
    </w:rPr>
  </w:style>
  <w:style w:type="paragraph" w:customStyle="1" w:styleId="StateofOklahoma">
    <w:name w:val="State of Oklahoma"/>
    <w:basedOn w:val="BodyText"/>
    <w:link w:val="StateofOklahomaChar"/>
    <w:qFormat/>
    <w:rsid w:val="00F20BE2"/>
    <w:pPr>
      <w:ind w:left="0"/>
      <w:jc w:val="right"/>
    </w:pPr>
    <w:rPr>
      <w:color w:val="FFFFFF" w:themeColor="background1"/>
    </w:rPr>
  </w:style>
  <w:style w:type="character" w:customStyle="1" w:styleId="StateofOklahomaChar">
    <w:name w:val="State of Oklahoma Char"/>
    <w:basedOn w:val="BodyTextChar"/>
    <w:link w:val="StateofOklahoma"/>
    <w:rsid w:val="00F20BE2"/>
    <w:rPr>
      <w:rFonts w:ascii="Arial Nova Cond" w:eastAsia="Tahoma" w:hAnsi="Arial Nova Cond" w:cs="Tahoma"/>
      <w:color w:val="FFFFFF" w:themeColor="background1"/>
      <w:sz w:val="24"/>
      <w:szCs w:val="24"/>
    </w:rPr>
  </w:style>
  <w:style w:type="paragraph" w:customStyle="1" w:styleId="DACAddress">
    <w:name w:val="DAC Address"/>
    <w:basedOn w:val="BodyText"/>
    <w:link w:val="DACAddressChar"/>
    <w:qFormat/>
    <w:rsid w:val="00F20BE2"/>
    <w:pPr>
      <w:ind w:left="0"/>
      <w:jc w:val="right"/>
    </w:pPr>
    <w:rPr>
      <w:color w:val="FFFFFF" w:themeColor="background1"/>
    </w:rPr>
  </w:style>
  <w:style w:type="character" w:customStyle="1" w:styleId="DACAddressChar">
    <w:name w:val="DAC Address Char"/>
    <w:basedOn w:val="BodyTextChar"/>
    <w:link w:val="DACAddress"/>
    <w:rsid w:val="00F20BE2"/>
    <w:rPr>
      <w:rFonts w:ascii="Arial Nova Cond" w:eastAsia="Tahoma" w:hAnsi="Arial Nova Cond" w:cs="Tahoma"/>
      <w:color w:val="FFFFFF" w:themeColor="background1"/>
      <w:sz w:val="24"/>
      <w:szCs w:val="24"/>
    </w:rPr>
  </w:style>
  <w:style w:type="paragraph" w:customStyle="1" w:styleId="Coordinators">
    <w:name w:val="Coordinators"/>
    <w:basedOn w:val="Normal"/>
    <w:link w:val="CoordinatorsChar"/>
    <w:qFormat/>
    <w:rsid w:val="00F20BE2"/>
    <w:rPr>
      <w:b/>
      <w:bCs/>
    </w:rPr>
  </w:style>
  <w:style w:type="character" w:customStyle="1" w:styleId="CoordinatorsChar">
    <w:name w:val="Coordinators Char"/>
    <w:basedOn w:val="DefaultParagraphFont"/>
    <w:link w:val="Coordinators"/>
    <w:rsid w:val="00F20BE2"/>
    <w:rPr>
      <w:rFonts w:ascii="Arial Nova Cond" w:eastAsia="Tahoma" w:hAnsi="Arial Nova Cond" w:cs="Tahoma"/>
      <w:b/>
      <w:bCs/>
      <w:sz w:val="24"/>
    </w:rPr>
  </w:style>
  <w:style w:type="character" w:customStyle="1" w:styleId="Heading2Char">
    <w:name w:val="Heading 2 Char"/>
    <w:basedOn w:val="DefaultParagraphFont"/>
    <w:link w:val="Heading2"/>
    <w:rsid w:val="00F20BE2"/>
    <w:rPr>
      <w:rFonts w:ascii="Arial" w:eastAsia="Times New Roman" w:hAnsi="Arial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F20BE2"/>
    <w:rPr>
      <w:rFonts w:ascii="Arial Narrow" w:eastAsia="Times New Roman" w:hAnsi="Arial Narrow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20BE2"/>
    <w:rPr>
      <w:rFonts w:ascii="Arial Narrow" w:eastAsia="Times New Roman" w:hAnsi="Arial Narrow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F20BE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62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rkdown-alert-title">
    <w:name w:val="markdown-alert-title"/>
    <w:basedOn w:val="Normal"/>
    <w:rsid w:val="004626D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6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9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Cass'%20Grants\Templates%20and%20Forms\Word\Standard%20Assuranc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8190-A323-4FC2-A534-011947BB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 Assurances Template.dotx</Template>
  <TotalTime>45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</vt:lpstr>
    </vt:vector>
  </TitlesOfParts>
  <Company>District Attorneys Council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>Policies and Procedures</dc:subject>
  <dc:creator>Obi, Cassandra</dc:creator>
  <cp:keywords/>
  <dc:description/>
  <cp:lastModifiedBy>Obi, Cassandra</cp:lastModifiedBy>
  <cp:revision>5</cp:revision>
  <dcterms:created xsi:type="dcterms:W3CDTF">2024-10-29T20:16:00Z</dcterms:created>
  <dcterms:modified xsi:type="dcterms:W3CDTF">2024-11-01T21:49:00Z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2024-08-27T00:00:00Z</vt:filetime>
  </property>
  <property fmtid="{D5CDD505-2E9C-101B-9397-08002B2CF9AE}" pid="5" name="Producer">
    <vt:lpwstr>Adobe Express</vt:lpwstr>
  </property>
</Properties>
</file>